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A995" w14:textId="77777777" w:rsidR="00BC0EBB" w:rsidRDefault="002837A8">
      <w:pPr>
        <w:rPr>
          <w:sz w:val="44"/>
          <w:szCs w:val="44"/>
        </w:rPr>
      </w:pPr>
      <w:r>
        <w:rPr>
          <w:sz w:val="44"/>
          <w:szCs w:val="44"/>
        </w:rPr>
        <w:t xml:space="preserve">        Weeley in Bloom September report</w:t>
      </w:r>
    </w:p>
    <w:p w14:paraId="52459657" w14:textId="77777777" w:rsidR="00BC0EBB" w:rsidRDefault="002837A8">
      <w:pPr>
        <w:rPr>
          <w:sz w:val="36"/>
          <w:szCs w:val="36"/>
        </w:rPr>
      </w:pPr>
      <w:r>
        <w:rPr>
          <w:sz w:val="36"/>
          <w:szCs w:val="36"/>
        </w:rPr>
        <w:t>I would like to begin by expressing our thoughts to the family of Ruth Clark our wonderful (Mrs Christmas) her charity work throughout the years for the parish and local hospitals will never be equalled. Our thoughts are with Alan and their family.</w:t>
      </w:r>
    </w:p>
    <w:p w14:paraId="52A55FF2" w14:textId="77777777" w:rsidR="00BC0EBB" w:rsidRDefault="002837A8">
      <w:pPr>
        <w:rPr>
          <w:sz w:val="36"/>
          <w:szCs w:val="36"/>
        </w:rPr>
      </w:pPr>
      <w:r>
        <w:rPr>
          <w:sz w:val="36"/>
          <w:szCs w:val="36"/>
        </w:rPr>
        <w:t xml:space="preserve">Our secretary Andrea recently stood down from WIB due to ill health. Andrea sadly passed away last week after a battle with cancer. Andreas work with WIB will never be forgotten she will be Sorley missed. Our thoughts </w:t>
      </w:r>
      <w:r>
        <w:rPr>
          <w:sz w:val="36"/>
          <w:szCs w:val="36"/>
        </w:rPr>
        <w:t xml:space="preserve">are with Stephen and their family. </w:t>
      </w:r>
    </w:p>
    <w:p w14:paraId="2D5EA6AD" w14:textId="77777777" w:rsidR="00BC0EBB" w:rsidRDefault="002837A8">
      <w:pPr>
        <w:rPr>
          <w:sz w:val="36"/>
          <w:szCs w:val="36"/>
        </w:rPr>
      </w:pPr>
      <w:r>
        <w:rPr>
          <w:sz w:val="36"/>
          <w:szCs w:val="36"/>
        </w:rPr>
        <w:t>The geraniums around the village continue to flourish so this has led to us delaying the order for our Autumn plants. Now that the long-awaited rain has arrived also have the weeds, so our work hasn’t stopped.</w:t>
      </w:r>
    </w:p>
    <w:p w14:paraId="232CF392" w14:textId="77777777" w:rsidR="00BC0EBB" w:rsidRDefault="00BC0EBB">
      <w:pPr>
        <w:rPr>
          <w:sz w:val="36"/>
          <w:szCs w:val="36"/>
        </w:rPr>
      </w:pPr>
    </w:p>
    <w:p w14:paraId="0E88EEC6" w14:textId="77777777" w:rsidR="00BC0EBB" w:rsidRDefault="002837A8">
      <w:r>
        <w:rPr>
          <w:sz w:val="36"/>
          <w:szCs w:val="36"/>
        </w:rPr>
        <w:t>Our AGM will be held on the 26</w:t>
      </w:r>
      <w:r>
        <w:rPr>
          <w:sz w:val="36"/>
          <w:szCs w:val="36"/>
          <w:vertAlign w:val="superscript"/>
        </w:rPr>
        <w:t>th of</w:t>
      </w:r>
      <w:r>
        <w:rPr>
          <w:sz w:val="36"/>
          <w:szCs w:val="36"/>
        </w:rPr>
        <w:t xml:space="preserve"> September in the village hall at this event it gives us the opportunity to thank many people for the help that we have received throughout the year. (fingers crossed I don’t forget anyone)</w:t>
      </w:r>
    </w:p>
    <w:p w14:paraId="363CE764" w14:textId="77777777" w:rsidR="00BC0EBB" w:rsidRDefault="002837A8">
      <w:pPr>
        <w:rPr>
          <w:sz w:val="36"/>
          <w:szCs w:val="36"/>
        </w:rPr>
      </w:pPr>
      <w:r>
        <w:rPr>
          <w:sz w:val="36"/>
          <w:szCs w:val="36"/>
        </w:rPr>
        <w:t>Our Latin evening in November has almost</w:t>
      </w:r>
      <w:r>
        <w:rPr>
          <w:sz w:val="36"/>
          <w:szCs w:val="36"/>
        </w:rPr>
        <w:t xml:space="preserve"> sold out with 120 tickets purchased. </w:t>
      </w:r>
    </w:p>
    <w:p w14:paraId="5985A96A" w14:textId="77777777" w:rsidR="00BC0EBB" w:rsidRDefault="002837A8">
      <w:pPr>
        <w:rPr>
          <w:sz w:val="36"/>
          <w:szCs w:val="36"/>
        </w:rPr>
      </w:pPr>
      <w:r>
        <w:rPr>
          <w:sz w:val="36"/>
          <w:szCs w:val="36"/>
        </w:rPr>
        <w:t xml:space="preserve">Finally thank you to Ruth and Andrea for all you both did to help make this village a special place to live. </w:t>
      </w:r>
    </w:p>
    <w:p w14:paraId="77C12949" w14:textId="77777777" w:rsidR="00BC0EBB" w:rsidRDefault="00BC0EBB">
      <w:pPr>
        <w:rPr>
          <w:sz w:val="36"/>
          <w:szCs w:val="36"/>
        </w:rPr>
      </w:pPr>
    </w:p>
    <w:sectPr w:rsidR="00BC0EB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F333B" w14:textId="77777777" w:rsidR="002837A8" w:rsidRDefault="002837A8">
      <w:pPr>
        <w:spacing w:after="0" w:line="240" w:lineRule="auto"/>
      </w:pPr>
      <w:r>
        <w:separator/>
      </w:r>
    </w:p>
  </w:endnote>
  <w:endnote w:type="continuationSeparator" w:id="0">
    <w:p w14:paraId="03539DCB" w14:textId="77777777" w:rsidR="002837A8" w:rsidRDefault="0028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F048" w14:textId="77777777" w:rsidR="002837A8" w:rsidRDefault="002837A8">
      <w:pPr>
        <w:spacing w:after="0" w:line="240" w:lineRule="auto"/>
      </w:pPr>
      <w:r>
        <w:rPr>
          <w:color w:val="000000"/>
        </w:rPr>
        <w:separator/>
      </w:r>
    </w:p>
  </w:footnote>
  <w:footnote w:type="continuationSeparator" w:id="0">
    <w:p w14:paraId="4148F4DA" w14:textId="77777777" w:rsidR="002837A8" w:rsidRDefault="002837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C0EBB"/>
    <w:rsid w:val="002837A8"/>
    <w:rsid w:val="0044398B"/>
    <w:rsid w:val="00BC0EBB"/>
    <w:rsid w:val="00FF3E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C015"/>
  <w15:docId w15:val="{965452A1-0F37-4207-A32F-1F16616E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996</Characters>
  <Application>Microsoft Office Word</Application>
  <DocSecurity>4</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Millar</dc:creator>
  <dc:description/>
  <cp:lastModifiedBy>Steve Gunter</cp:lastModifiedBy>
  <cp:revision>2</cp:revision>
  <dcterms:created xsi:type="dcterms:W3CDTF">2026-10-05T09:19:00Z</dcterms:created>
  <dcterms:modified xsi:type="dcterms:W3CDTF">2026-10-05T09:19:00Z</dcterms:modified>
</cp:coreProperties>
</file>