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DE0A" w14:textId="77777777" w:rsidR="00E57E58" w:rsidRDefault="00C04446">
      <w:pPr>
        <w:rPr>
          <w:sz w:val="28"/>
          <w:szCs w:val="28"/>
        </w:rPr>
      </w:pPr>
      <w:r>
        <w:rPr>
          <w:sz w:val="28"/>
          <w:szCs w:val="28"/>
        </w:rPr>
        <w:t>Good evening everyone</w:t>
      </w:r>
    </w:p>
    <w:p w14:paraId="6151CA32" w14:textId="77777777" w:rsidR="00E57E58" w:rsidRDefault="00C04446">
      <w:pPr>
        <w:rPr>
          <w:sz w:val="28"/>
          <w:szCs w:val="28"/>
        </w:rPr>
      </w:pPr>
      <w:r>
        <w:rPr>
          <w:sz w:val="28"/>
          <w:szCs w:val="28"/>
        </w:rPr>
        <w:t>I reported at the last meeting that our water butts had been stolen from the village hall site.  I am pleased to inform you that these have been replaced using a kind donation from the Village Hall and a local resident, great community spirit. They have been fixed with a metal strap and artwork is about to go onto them.  To complete the fitting of these we need some rain.  Carrying water every morning around the village is making my muscles to big.</w:t>
      </w:r>
    </w:p>
    <w:p w14:paraId="19C6D295" w14:textId="77777777" w:rsidR="00E57E58" w:rsidRDefault="00C04446">
      <w:pPr>
        <w:rPr>
          <w:sz w:val="28"/>
          <w:szCs w:val="28"/>
        </w:rPr>
      </w:pPr>
      <w:r>
        <w:rPr>
          <w:sz w:val="28"/>
          <w:szCs w:val="28"/>
        </w:rPr>
        <w:t xml:space="preserve">Tomorrow we have a Litter pick </w:t>
      </w:r>
      <w:r>
        <w:rPr>
          <w:sz w:val="28"/>
          <w:szCs w:val="28"/>
        </w:rPr>
        <w:t xml:space="preserve">around the playing field and spinney involving children from Nature Barn Nursery in Great Bently .      </w:t>
      </w:r>
    </w:p>
    <w:p w14:paraId="7B895F9D" w14:textId="77777777" w:rsidR="00E57E58" w:rsidRDefault="00C04446">
      <w:pPr>
        <w:rPr>
          <w:sz w:val="28"/>
          <w:szCs w:val="28"/>
        </w:rPr>
      </w:pPr>
      <w:r>
        <w:rPr>
          <w:sz w:val="28"/>
          <w:szCs w:val="28"/>
        </w:rPr>
        <w:t xml:space="preserve"> They will all receive a certificate and a sticker.  Everyone taking part will have free coffee and some donated cake. The scouts with our help of our equipment recently completed a litter pick in this area. </w:t>
      </w:r>
    </w:p>
    <w:p w14:paraId="602600CB" w14:textId="77777777" w:rsidR="00E57E58" w:rsidRDefault="00C04446">
      <w:pPr>
        <w:rPr>
          <w:sz w:val="28"/>
          <w:szCs w:val="28"/>
        </w:rPr>
      </w:pPr>
      <w:r>
        <w:rPr>
          <w:sz w:val="28"/>
          <w:szCs w:val="28"/>
        </w:rPr>
        <w:t xml:space="preserve">The importance of Weeley in Bloom volunteers became clear when one of our volunteers became ill and was unable to do her daily litter pick in this area which raised a few complaints and comments.  </w:t>
      </w:r>
      <w:r>
        <w:rPr>
          <w:sz w:val="28"/>
          <w:szCs w:val="28"/>
        </w:rPr>
        <w:t>Thankfully she is now back and in her first week of returning she found and returned a Rolex watch to an owner and a car fob to another owner.</w:t>
      </w:r>
    </w:p>
    <w:p w14:paraId="2CF96834" w14:textId="77777777" w:rsidR="00E57E58" w:rsidRDefault="00C04446">
      <w:pPr>
        <w:rPr>
          <w:sz w:val="28"/>
          <w:szCs w:val="28"/>
        </w:rPr>
      </w:pPr>
      <w:r>
        <w:rPr>
          <w:sz w:val="28"/>
          <w:szCs w:val="28"/>
        </w:rPr>
        <w:t>The bench has been removed from the bus stop at Hilltop allowing us to complete the painting behind the bench.  The benches touched up and returned to the park look fantastic.</w:t>
      </w:r>
    </w:p>
    <w:p w14:paraId="771F616A" w14:textId="77777777" w:rsidR="00E57E58" w:rsidRDefault="00C04446">
      <w:pPr>
        <w:rPr>
          <w:sz w:val="28"/>
          <w:szCs w:val="28"/>
        </w:rPr>
      </w:pPr>
      <w:r>
        <w:rPr>
          <w:sz w:val="28"/>
          <w:szCs w:val="28"/>
        </w:rPr>
        <w:t>One of our taps was being misused so we have had to put a lock on it. Volunteers were finding it had been left running on occasions when they attended.</w:t>
      </w:r>
    </w:p>
    <w:p w14:paraId="09E90723" w14:textId="77777777" w:rsidR="00E57E58" w:rsidRDefault="00C04446">
      <w:pPr>
        <w:rPr>
          <w:sz w:val="28"/>
          <w:szCs w:val="28"/>
        </w:rPr>
      </w:pPr>
      <w:r>
        <w:rPr>
          <w:sz w:val="28"/>
          <w:szCs w:val="28"/>
        </w:rPr>
        <w:t xml:space="preserve">We received a little stardom and have </w:t>
      </w:r>
      <w:r>
        <w:rPr>
          <w:sz w:val="28"/>
          <w:szCs w:val="28"/>
        </w:rPr>
        <w:t>been filmed and interviewed outside Weeley Station carrying out our duties. We discussed the area’s history of Weeley and believe this is going to be shown on the electric boards at Liverpool Street station, advertising the sunshine railway line. We will be signing autographs after the meeting.</w:t>
      </w:r>
    </w:p>
    <w:p w14:paraId="4BC38548" w14:textId="77777777" w:rsidR="00E57E58" w:rsidRDefault="00C04446">
      <w:pPr>
        <w:rPr>
          <w:sz w:val="28"/>
          <w:szCs w:val="28"/>
        </w:rPr>
      </w:pPr>
      <w:r>
        <w:rPr>
          <w:sz w:val="28"/>
          <w:szCs w:val="28"/>
        </w:rPr>
        <w:t>A big thanks to the parish council and Kevin Green and his team for their hard work they have done at the pond. Very much appreciated.</w:t>
      </w:r>
    </w:p>
    <w:p w14:paraId="26DD0482" w14:textId="77777777" w:rsidR="00E57E58" w:rsidRDefault="00C04446">
      <w:r>
        <w:rPr>
          <w:sz w:val="28"/>
          <w:szCs w:val="28"/>
        </w:rPr>
        <w:t>Finally if you could all join me in a little prayer for some rain.</w:t>
      </w:r>
    </w:p>
    <w:sectPr w:rsidR="00E57E5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8A903" w14:textId="77777777" w:rsidR="00C04446" w:rsidRDefault="00C04446">
      <w:pPr>
        <w:spacing w:after="0" w:line="240" w:lineRule="auto"/>
      </w:pPr>
      <w:r>
        <w:separator/>
      </w:r>
    </w:p>
  </w:endnote>
  <w:endnote w:type="continuationSeparator" w:id="0">
    <w:p w14:paraId="2C89606A" w14:textId="77777777" w:rsidR="00C04446" w:rsidRDefault="00C0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46D3E" w14:textId="77777777" w:rsidR="00C04446" w:rsidRDefault="00C04446">
      <w:pPr>
        <w:spacing w:after="0" w:line="240" w:lineRule="auto"/>
      </w:pPr>
      <w:r>
        <w:rPr>
          <w:color w:val="000000"/>
        </w:rPr>
        <w:separator/>
      </w:r>
    </w:p>
  </w:footnote>
  <w:footnote w:type="continuationSeparator" w:id="0">
    <w:p w14:paraId="715F50AA" w14:textId="77777777" w:rsidR="00C04446" w:rsidRDefault="00C044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57E58"/>
    <w:rsid w:val="0049130F"/>
    <w:rsid w:val="00577E4F"/>
    <w:rsid w:val="00C04446"/>
    <w:rsid w:val="00E57E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C735"/>
  <w15:docId w15:val="{6D5E0173-83DD-433A-B7B0-E7FBC69B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4</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Millar</dc:creator>
  <dc:description/>
  <cp:lastModifiedBy>Steve Gunter</cp:lastModifiedBy>
  <cp:revision>2</cp:revision>
  <dcterms:created xsi:type="dcterms:W3CDTF">2026-07-19T09:59:00Z</dcterms:created>
  <dcterms:modified xsi:type="dcterms:W3CDTF">2026-07-19T09:59:00Z</dcterms:modified>
</cp:coreProperties>
</file>