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14637" w14:textId="77777777" w:rsidR="00CD6AB1" w:rsidRDefault="00BD1EB4">
      <w:pPr>
        <w:rPr>
          <w:sz w:val="28"/>
          <w:szCs w:val="28"/>
        </w:rPr>
      </w:pPr>
      <w:r>
        <w:rPr>
          <w:sz w:val="28"/>
          <w:szCs w:val="28"/>
        </w:rPr>
        <w:t>Good Evening</w:t>
      </w:r>
    </w:p>
    <w:p w14:paraId="17CFB10E" w14:textId="77777777" w:rsidR="00CD6AB1" w:rsidRDefault="00BD1EB4">
      <w:r>
        <w:rPr>
          <w:sz w:val="28"/>
          <w:szCs w:val="28"/>
        </w:rPr>
        <w:t>Our AGM which was held on the 26</w:t>
      </w:r>
      <w:r>
        <w:rPr>
          <w:sz w:val="28"/>
          <w:szCs w:val="28"/>
          <w:vertAlign w:val="superscript"/>
        </w:rPr>
        <w:t>th</w:t>
      </w:r>
      <w:r>
        <w:rPr>
          <w:sz w:val="28"/>
          <w:szCs w:val="28"/>
        </w:rPr>
        <w:t xml:space="preserve"> of September was well attended.  Four awards were given out by Councillor Hamilton to volunteers who had contributed to the upkeep of the village over the last year. Although we do respect and acknowledge all the helpers who also do a great job, and we were fortunate to register 2 new helpers at the event.</w:t>
      </w:r>
    </w:p>
    <w:p w14:paraId="15C83058" w14:textId="77777777" w:rsidR="00CD6AB1" w:rsidRDefault="00BD1EB4">
      <w:pPr>
        <w:rPr>
          <w:sz w:val="28"/>
          <w:szCs w:val="28"/>
        </w:rPr>
      </w:pPr>
      <w:r>
        <w:rPr>
          <w:sz w:val="28"/>
          <w:szCs w:val="28"/>
        </w:rPr>
        <w:t xml:space="preserve">Winter pansies have been ordered, and we are purchasing a shrub to be placed in the village in memory of our secretary Andria who recently passed away. </w:t>
      </w:r>
      <w:r>
        <w:rPr>
          <w:sz w:val="28"/>
          <w:szCs w:val="28"/>
        </w:rPr>
        <w:t>Planting will start soon.</w:t>
      </w:r>
    </w:p>
    <w:p w14:paraId="3BF353AB" w14:textId="77777777" w:rsidR="00CD6AB1" w:rsidRDefault="00BD1EB4">
      <w:pPr>
        <w:rPr>
          <w:sz w:val="28"/>
          <w:szCs w:val="28"/>
        </w:rPr>
      </w:pPr>
      <w:r>
        <w:rPr>
          <w:sz w:val="28"/>
          <w:szCs w:val="28"/>
        </w:rPr>
        <w:t>We started cleaning up the memorial in preparation for remembrance Sunday and we saw that Peter Harris was there as the hedge at the back and some of the pathway was cut back.  We will continue to look after this area so it will be at its best on the day.</w:t>
      </w:r>
    </w:p>
    <w:p w14:paraId="00DDADB4" w14:textId="77777777" w:rsidR="00CD6AB1" w:rsidRDefault="00BD1EB4">
      <w:r>
        <w:rPr>
          <w:sz w:val="28"/>
          <w:szCs w:val="28"/>
        </w:rPr>
        <w:t>We have another community litter pick on the 20</w:t>
      </w:r>
      <w:r>
        <w:rPr>
          <w:sz w:val="28"/>
          <w:szCs w:val="28"/>
          <w:vertAlign w:val="superscript"/>
        </w:rPr>
        <w:t>th</w:t>
      </w:r>
      <w:r>
        <w:rPr>
          <w:sz w:val="28"/>
          <w:szCs w:val="28"/>
        </w:rPr>
        <w:t xml:space="preserve"> of October at 1pm with coffee and cake afterwards in the village hall.  We have an ambition to do this every 3 months.  Yesterday we removed rubbish from along Thorpe Road to the </w:t>
      </w:r>
      <w:r>
        <w:rPr>
          <w:sz w:val="28"/>
          <w:szCs w:val="28"/>
        </w:rPr>
        <w:t>edge of the village. With litter pick signs up and marshals in place. Risk assessments are in place.</w:t>
      </w:r>
    </w:p>
    <w:p w14:paraId="535D790E" w14:textId="77777777" w:rsidR="00CD6AB1" w:rsidRDefault="00BD1EB4">
      <w:r>
        <w:rPr>
          <w:sz w:val="28"/>
          <w:szCs w:val="28"/>
        </w:rPr>
        <w:t>Our Latin fundraising night is on the 14</w:t>
      </w:r>
      <w:r>
        <w:rPr>
          <w:sz w:val="28"/>
          <w:szCs w:val="28"/>
          <w:vertAlign w:val="superscript"/>
        </w:rPr>
        <w:t>th</w:t>
      </w:r>
      <w:r>
        <w:rPr>
          <w:sz w:val="28"/>
          <w:szCs w:val="28"/>
        </w:rPr>
        <w:t xml:space="preserve"> of November and is sold out.</w:t>
      </w:r>
    </w:p>
    <w:p w14:paraId="43F9DD70" w14:textId="77777777" w:rsidR="00CD6AB1" w:rsidRDefault="00BD1EB4">
      <w:pPr>
        <w:rPr>
          <w:sz w:val="28"/>
          <w:szCs w:val="28"/>
        </w:rPr>
      </w:pPr>
      <w:r>
        <w:rPr>
          <w:sz w:val="28"/>
          <w:szCs w:val="28"/>
        </w:rPr>
        <w:t xml:space="preserve">After the last parish meeting, I had a discussion with councillor Hamilton on how to take the Weeley bug box and the bicycle displays forward. Discussions are still ongoing on how to move forward for the best for the village.  It was agreed that this would be a gradual introduction which will enhance the look of the village.  It is good </w:t>
      </w:r>
      <w:r>
        <w:rPr>
          <w:sz w:val="28"/>
          <w:szCs w:val="28"/>
        </w:rPr>
        <w:t>we are working together on biodiversity.</w:t>
      </w:r>
    </w:p>
    <w:p w14:paraId="63B0DE56" w14:textId="77777777" w:rsidR="00CD6AB1" w:rsidRDefault="00BD1EB4">
      <w:r>
        <w:rPr>
          <w:sz w:val="28"/>
          <w:szCs w:val="28"/>
        </w:rPr>
        <w:t>Now if I could get some names for the litter pick tomorrow please</w:t>
      </w:r>
      <w:r>
        <w:t xml:space="preserve">. </w:t>
      </w:r>
    </w:p>
    <w:p w14:paraId="134E827B" w14:textId="77777777" w:rsidR="00CD6AB1" w:rsidRDefault="00CD6AB1"/>
    <w:p w14:paraId="45F0581D" w14:textId="77777777" w:rsidR="00CD6AB1" w:rsidRDefault="00BD1EB4">
      <w:r>
        <w:t xml:space="preserve"> </w:t>
      </w:r>
    </w:p>
    <w:sectPr w:rsidR="00CD6AB1">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F6925" w14:textId="77777777" w:rsidR="00BD1EB4" w:rsidRDefault="00BD1EB4">
      <w:pPr>
        <w:spacing w:after="0" w:line="240" w:lineRule="auto"/>
      </w:pPr>
      <w:r>
        <w:separator/>
      </w:r>
    </w:p>
  </w:endnote>
  <w:endnote w:type="continuationSeparator" w:id="0">
    <w:p w14:paraId="644434DD" w14:textId="77777777" w:rsidR="00BD1EB4" w:rsidRDefault="00BD1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ED78D" w14:textId="77777777" w:rsidR="00BD1EB4" w:rsidRDefault="00BD1EB4">
      <w:pPr>
        <w:spacing w:after="0" w:line="240" w:lineRule="auto"/>
      </w:pPr>
      <w:r>
        <w:rPr>
          <w:color w:val="000000"/>
        </w:rPr>
        <w:separator/>
      </w:r>
    </w:p>
  </w:footnote>
  <w:footnote w:type="continuationSeparator" w:id="0">
    <w:p w14:paraId="7FB98A6E" w14:textId="77777777" w:rsidR="00BD1EB4" w:rsidRDefault="00BD1EB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D6AB1"/>
    <w:rsid w:val="008A10B9"/>
    <w:rsid w:val="00A467CA"/>
    <w:rsid w:val="00BD1EB4"/>
    <w:rsid w:val="00CD6AB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4D6C7"/>
  <w15:docId w15:val="{4A12B4B7-7D14-4F17-B4AC-A4AD3667D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GB"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1398</Characters>
  <Application>Microsoft Office Word</Application>
  <DocSecurity>4</DocSecurity>
  <Lines>11</Lines>
  <Paragraphs>3</Paragraphs>
  <ScaleCrop>false</ScaleCrop>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Millar</dc:creator>
  <dc:description/>
  <cp:lastModifiedBy>Steve Gunter</cp:lastModifiedBy>
  <cp:revision>2</cp:revision>
  <dcterms:created xsi:type="dcterms:W3CDTF">2026-10-15T08:02:00Z</dcterms:created>
  <dcterms:modified xsi:type="dcterms:W3CDTF">2026-10-15T08:02:00Z</dcterms:modified>
</cp:coreProperties>
</file>